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AA5" w:rsidRDefault="00C17AA5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Τεχνικές Προδιαγραφές Αποστειρωμένου Σετ Καλύμματος Κεφαλής Υπερήχων</w:t>
      </w:r>
    </w:p>
    <w:p w:rsidR="00C17AA5" w:rsidRDefault="00C17AA5"/>
    <w:p w:rsidR="00C17AA5" w:rsidRDefault="00C17AA5">
      <w:pPr>
        <w:rPr>
          <w:sz w:val="28"/>
          <w:szCs w:val="28"/>
        </w:rPr>
      </w:pPr>
      <w:r>
        <w:rPr>
          <w:sz w:val="28"/>
          <w:szCs w:val="28"/>
        </w:rPr>
        <w:t xml:space="preserve">Το κάθε </w:t>
      </w:r>
      <w:r>
        <w:rPr>
          <w:b/>
          <w:sz w:val="28"/>
          <w:szCs w:val="28"/>
        </w:rPr>
        <w:t>Αποστειρωμένο Σετ</w:t>
      </w:r>
      <w:r>
        <w:rPr>
          <w:sz w:val="28"/>
          <w:szCs w:val="28"/>
        </w:rPr>
        <w:t xml:space="preserve"> θα πρέπει να περιλαμβάνει τα κάτωθι </w:t>
      </w:r>
      <w:r>
        <w:rPr>
          <w:sz w:val="28"/>
          <w:szCs w:val="28"/>
          <w:u w:val="single"/>
        </w:rPr>
        <w:t>εντός καθεμίας</w:t>
      </w:r>
      <w:bookmarkStart w:id="0" w:name="_GoBack"/>
      <w:bookmarkEnd w:id="0"/>
      <w:r>
        <w:rPr>
          <w:sz w:val="28"/>
          <w:szCs w:val="28"/>
          <w:u w:val="single"/>
        </w:rPr>
        <w:t xml:space="preserve"> αποστειρωμένης συσκευασίας:</w:t>
      </w:r>
    </w:p>
    <w:p w:rsidR="00C17AA5" w:rsidRDefault="00C17A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Αποστειρωμένο κάλυμμα για κεφαλές υπερήχων, μιας χρήσης. Να έχει άριστη διαπερατότητα στους υπερήχους.</w:t>
      </w:r>
    </w:p>
    <w:p w:rsidR="00C17AA5" w:rsidRDefault="00C17A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Διαστάσεις καλύμματος: 14-15cm X 122-244cm</w:t>
      </w:r>
    </w:p>
    <w:p w:rsidR="00C17AA5" w:rsidRDefault="00C17A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Κάθε συσκευασία να διαθέτει αποστειρωμένο gel για χρήση του υπερήχου</w:t>
      </w:r>
    </w:p>
    <w:p w:rsidR="00C17AA5" w:rsidRDefault="00C17AA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Να διαθέτει 2 λαστιχάκια αποστειρωμένα για την καλύτερη εφαρμογή του καλύμματος στην κεφαλή του υπερήχου</w:t>
      </w:r>
    </w:p>
    <w:p w:rsidR="00C17AA5" w:rsidRDefault="00C17AA5">
      <w:pPr>
        <w:pStyle w:val="ListParagraph"/>
        <w:rPr>
          <w:sz w:val="28"/>
          <w:szCs w:val="28"/>
        </w:rPr>
      </w:pPr>
    </w:p>
    <w:p w:rsidR="00C17AA5" w:rsidRDefault="00C17AA5">
      <w:pPr>
        <w:rPr>
          <w:sz w:val="28"/>
          <w:szCs w:val="28"/>
        </w:rPr>
      </w:pPr>
      <w:r>
        <w:rPr>
          <w:sz w:val="28"/>
          <w:szCs w:val="28"/>
        </w:rPr>
        <w:t>Η συσκευασία να έχει σήμανση CE και ISO</w:t>
      </w:r>
    </w:p>
    <w:p w:rsidR="00C17AA5" w:rsidRPr="003B0430" w:rsidRDefault="00C17AA5">
      <w:pPr>
        <w:rPr>
          <w:sz w:val="28"/>
          <w:szCs w:val="28"/>
        </w:rPr>
      </w:pPr>
      <w:r w:rsidRPr="003B0430">
        <w:rPr>
          <w:sz w:val="28"/>
          <w:szCs w:val="28"/>
        </w:rPr>
        <w:t>Προσκόμιση δειγμάτων επί ποινή απόρριψης</w:t>
      </w:r>
    </w:p>
    <w:p w:rsidR="00C17AA5" w:rsidRDefault="00C17AA5"/>
    <w:p w:rsidR="00C17AA5" w:rsidRDefault="00C17AA5"/>
    <w:p w:rsidR="00C17AA5" w:rsidRDefault="00C17AA5"/>
    <w:p w:rsidR="00C17AA5" w:rsidRDefault="00C17AA5"/>
    <w:p w:rsidR="00C17AA5" w:rsidRDefault="00C17AA5">
      <w:r>
        <w:t xml:space="preserve">                                                                                                ΣΥΝΤΟΝΙΣΤΗΣ ΔΙΕΥΘΥΝΤΗΣ</w:t>
      </w:r>
    </w:p>
    <w:p w:rsidR="00C17AA5" w:rsidRDefault="00C17AA5">
      <w:r>
        <w:t xml:space="preserve">                                                                                   ΑΝΑΙΣΘΗΣΙΟΛΟΓΙΚΟΥ ΤΜΗΜΑΤΟΣ</w:t>
      </w:r>
    </w:p>
    <w:sectPr w:rsidR="00C17AA5" w:rsidSect="007C0A4B">
      <w:pgSz w:w="11906" w:h="16838"/>
      <w:pgMar w:top="1440" w:right="1800" w:bottom="1440" w:left="1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096C"/>
    <w:multiLevelType w:val="multilevel"/>
    <w:tmpl w:val="4E00AA06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6FBE14E7"/>
    <w:multiLevelType w:val="multilevel"/>
    <w:tmpl w:val="1E447B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0A4B"/>
    <w:rsid w:val="002502BF"/>
    <w:rsid w:val="003B0430"/>
    <w:rsid w:val="007C0A4B"/>
    <w:rsid w:val="008F51D6"/>
    <w:rsid w:val="00A94961"/>
    <w:rsid w:val="00C17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A4B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Επικεφαλίδα"/>
    <w:basedOn w:val="Normal"/>
    <w:next w:val="BodyText"/>
    <w:uiPriority w:val="99"/>
    <w:rsid w:val="007C0A4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C0A4B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32966"/>
    <w:rPr>
      <w:lang w:eastAsia="en-US"/>
    </w:rPr>
  </w:style>
  <w:style w:type="paragraph" w:styleId="List">
    <w:name w:val="List"/>
    <w:basedOn w:val="BodyText"/>
    <w:uiPriority w:val="99"/>
    <w:rsid w:val="007C0A4B"/>
    <w:rPr>
      <w:rFonts w:cs="Arial"/>
    </w:rPr>
  </w:style>
  <w:style w:type="paragraph" w:customStyle="1" w:styleId="Caption1">
    <w:name w:val="Caption1"/>
    <w:basedOn w:val="Normal"/>
    <w:uiPriority w:val="99"/>
    <w:rsid w:val="007C0A4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Ευρετήριο"/>
    <w:basedOn w:val="Normal"/>
    <w:uiPriority w:val="99"/>
    <w:rsid w:val="007C0A4B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A94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49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126</Words>
  <Characters>684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STORES</cp:lastModifiedBy>
  <cp:revision>4</cp:revision>
  <cp:lastPrinted>2026-10-23T09:39:00Z</cp:lastPrinted>
  <dcterms:created xsi:type="dcterms:W3CDTF">2026-10-23T09:41:00Z</dcterms:created>
  <dcterms:modified xsi:type="dcterms:W3CDTF">2026-10-23T09:52:00Z</dcterms:modified>
</cp:coreProperties>
</file>